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11F3" w:rsidRPr="001A01B3" w:rsidRDefault="005011F3" w:rsidP="005011F3">
      <w:pPr>
        <w:pStyle w:val="a7"/>
        <w:jc w:val="center"/>
      </w:pPr>
      <w:bookmarkStart w:id="0" w:name="_GoBack"/>
      <w:bookmarkEnd w:id="0"/>
      <w:r w:rsidRPr="001A01B3">
        <w:t>Сводная ведомость результатов проведения специальной оценки условий труда</w:t>
      </w:r>
    </w:p>
    <w:p w:rsidR="005011F3" w:rsidRPr="001A01B3" w:rsidRDefault="005011F3" w:rsidP="005011F3"/>
    <w:p w:rsidR="005011F3" w:rsidRPr="001A01B3" w:rsidRDefault="005011F3" w:rsidP="005011F3">
      <w:r w:rsidRPr="001A01B3">
        <w:t>Наименование организации:</w:t>
      </w:r>
      <w:r w:rsidRPr="001A01B3">
        <w:rPr>
          <w:rStyle w:val="a9"/>
          <w:rFonts w:ascii="Georgia" w:hAnsi="Georgia"/>
        </w:rPr>
        <w:t xml:space="preserve"> </w:t>
      </w:r>
      <w:r w:rsidR="00602C0B">
        <w:fldChar w:fldCharType="begin"/>
      </w:r>
      <w:r w:rsidR="00602C0B">
        <w:instrText xml:space="preserve"> DOCVARIABLE ceh_info \* MERGEFORMAT </w:instrText>
      </w:r>
      <w:r w:rsidR="00602C0B">
        <w:fldChar w:fldCharType="separate"/>
      </w:r>
      <w:r w:rsidRPr="00735473">
        <w:rPr>
          <w:rStyle w:val="a9"/>
          <w:rFonts w:ascii="Georgia" w:hAnsi="Georgia"/>
        </w:rPr>
        <w:t>Акционерное общество «Таганрогский металлургический завод»</w:t>
      </w:r>
      <w:r w:rsidR="00602C0B">
        <w:rPr>
          <w:rStyle w:val="a9"/>
          <w:rFonts w:ascii="Georgia" w:hAnsi="Georgia"/>
        </w:rPr>
        <w:fldChar w:fldCharType="end"/>
      </w:r>
      <w:r w:rsidRPr="001A01B3">
        <w:rPr>
          <w:rStyle w:val="a9"/>
          <w:rFonts w:ascii="Georgia" w:hAnsi="Georgia"/>
        </w:rPr>
        <w:t> </w:t>
      </w:r>
    </w:p>
    <w:p w:rsidR="005011F3" w:rsidRPr="001A01B3" w:rsidRDefault="005011F3" w:rsidP="005011F3">
      <w:pPr>
        <w:suppressAutoHyphens/>
        <w:jc w:val="right"/>
      </w:pPr>
      <w:r w:rsidRPr="001A01B3">
        <w:t>Таблица 1</w:t>
      </w:r>
    </w:p>
    <w:tbl>
      <w:tblPr>
        <w:tblW w:w="51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9"/>
        <w:gridCol w:w="709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5011F3" w:rsidRPr="001A01B3" w:rsidTr="005011F3">
        <w:trPr>
          <w:trHeight w:val="475"/>
          <w:jc w:val="center"/>
        </w:trPr>
        <w:tc>
          <w:tcPr>
            <w:tcW w:w="4109" w:type="dxa"/>
            <w:vMerge w:val="restart"/>
            <w:vAlign w:val="center"/>
          </w:tcPr>
          <w:p w:rsidR="005011F3" w:rsidRPr="001A01B3" w:rsidRDefault="005011F3" w:rsidP="00895B77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1" w:name="table1"/>
            <w:bookmarkEnd w:id="1"/>
            <w:r w:rsidRPr="001A01B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827" w:type="dxa"/>
            <w:gridSpan w:val="2"/>
            <w:vMerge w:val="restart"/>
            <w:vAlign w:val="center"/>
          </w:tcPr>
          <w:p w:rsidR="005011F3" w:rsidRPr="001A01B3" w:rsidRDefault="005011F3" w:rsidP="00895B77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01B3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5011F3" w:rsidRPr="001A01B3" w:rsidRDefault="005011F3" w:rsidP="00895B77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5011F3" w:rsidRPr="001A01B3" w:rsidRDefault="005011F3" w:rsidP="00895B77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01B3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5011F3" w:rsidRPr="001A01B3" w:rsidTr="005011F3">
        <w:trPr>
          <w:trHeight w:val="339"/>
          <w:jc w:val="center"/>
        </w:trPr>
        <w:tc>
          <w:tcPr>
            <w:tcW w:w="4109" w:type="dxa"/>
            <w:vMerge/>
            <w:vAlign w:val="center"/>
          </w:tcPr>
          <w:p w:rsidR="005011F3" w:rsidRPr="001A01B3" w:rsidRDefault="005011F3" w:rsidP="00895B7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vMerge/>
            <w:vAlign w:val="center"/>
          </w:tcPr>
          <w:p w:rsidR="005011F3" w:rsidRPr="001A01B3" w:rsidRDefault="005011F3" w:rsidP="00895B7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5011F3" w:rsidRPr="001A01B3" w:rsidRDefault="005011F3" w:rsidP="00895B7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01B3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5011F3" w:rsidRPr="001A01B3" w:rsidRDefault="005011F3" w:rsidP="00895B7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01B3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5011F3" w:rsidRPr="001A01B3" w:rsidRDefault="005011F3" w:rsidP="00895B7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01B3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5011F3" w:rsidRPr="001A01B3" w:rsidRDefault="005011F3" w:rsidP="00895B7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01B3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5011F3" w:rsidRPr="001A01B3" w:rsidTr="005011F3">
        <w:trPr>
          <w:trHeight w:val="313"/>
          <w:jc w:val="center"/>
        </w:trPr>
        <w:tc>
          <w:tcPr>
            <w:tcW w:w="4109" w:type="dxa"/>
            <w:vMerge/>
            <w:vAlign w:val="center"/>
          </w:tcPr>
          <w:p w:rsidR="005011F3" w:rsidRPr="001A01B3" w:rsidRDefault="005011F3" w:rsidP="00895B7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5011F3" w:rsidRPr="001A01B3" w:rsidRDefault="005011F3" w:rsidP="00895B7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01B3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5011F3" w:rsidRPr="001A01B3" w:rsidRDefault="005011F3" w:rsidP="00895B77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A01B3">
              <w:rPr>
                <w:rFonts w:ascii="Times New Roman" w:hAnsi="Times New Roman"/>
                <w:sz w:val="20"/>
                <w:szCs w:val="20"/>
              </w:rPr>
              <w:t>в том числе 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5011F3" w:rsidRPr="001A01B3" w:rsidRDefault="005011F3" w:rsidP="00895B7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5011F3" w:rsidRPr="001A01B3" w:rsidRDefault="005011F3" w:rsidP="00895B7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5011F3" w:rsidRPr="001A01B3" w:rsidRDefault="005011F3" w:rsidP="00895B7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01B3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5011F3" w:rsidRPr="001A01B3" w:rsidRDefault="005011F3" w:rsidP="00895B7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01B3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5011F3" w:rsidRPr="001A01B3" w:rsidRDefault="005011F3" w:rsidP="00895B7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01B3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5011F3" w:rsidRPr="001A01B3" w:rsidRDefault="005011F3" w:rsidP="00895B7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01B3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5011F3" w:rsidRPr="001A01B3" w:rsidRDefault="005011F3" w:rsidP="00895B7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011F3" w:rsidRPr="001A01B3" w:rsidTr="005011F3">
        <w:trPr>
          <w:jc w:val="center"/>
        </w:trPr>
        <w:tc>
          <w:tcPr>
            <w:tcW w:w="4109" w:type="dxa"/>
            <w:vAlign w:val="center"/>
          </w:tcPr>
          <w:p w:rsidR="005011F3" w:rsidRPr="001A01B3" w:rsidRDefault="005011F3" w:rsidP="00895B7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01B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5011F3" w:rsidRPr="001A01B3" w:rsidRDefault="005011F3" w:rsidP="00895B7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01B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5011F3" w:rsidRPr="001A01B3" w:rsidRDefault="005011F3" w:rsidP="00895B7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01B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5011F3" w:rsidRPr="001A01B3" w:rsidRDefault="005011F3" w:rsidP="00895B7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01B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5011F3" w:rsidRPr="001A01B3" w:rsidRDefault="005011F3" w:rsidP="00895B7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01B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5011F3" w:rsidRPr="001A01B3" w:rsidRDefault="005011F3" w:rsidP="00895B7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01B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5011F3" w:rsidRPr="001A01B3" w:rsidRDefault="005011F3" w:rsidP="00895B7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01B3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5011F3" w:rsidRPr="001A01B3" w:rsidRDefault="005011F3" w:rsidP="00895B7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01B3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5011F3" w:rsidRPr="001A01B3" w:rsidRDefault="005011F3" w:rsidP="00895B7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01B3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5011F3" w:rsidRPr="001A01B3" w:rsidRDefault="005011F3" w:rsidP="00895B7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01B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5011F3" w:rsidRPr="001A01B3" w:rsidTr="005011F3">
        <w:trPr>
          <w:jc w:val="center"/>
        </w:trPr>
        <w:tc>
          <w:tcPr>
            <w:tcW w:w="4109" w:type="dxa"/>
            <w:vAlign w:val="center"/>
          </w:tcPr>
          <w:p w:rsidR="005011F3" w:rsidRPr="001A01B3" w:rsidRDefault="005011F3" w:rsidP="00895B77">
            <w:pPr>
              <w:pStyle w:val="a6"/>
              <w:widowControl w:val="0"/>
              <w:autoSpaceDE w:val="0"/>
              <w:autoSpaceDN w:val="0"/>
              <w:adjustRightInd w:val="0"/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  <w:bookmarkStart w:id="2" w:name="pos1"/>
            <w:bookmarkEnd w:id="2"/>
            <w:r w:rsidRPr="001A01B3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709" w:type="dxa"/>
            <w:vAlign w:val="center"/>
          </w:tcPr>
          <w:p w:rsidR="005011F3" w:rsidRPr="001A01B3" w:rsidRDefault="005011F3" w:rsidP="00895B77">
            <w:pPr>
              <w:pStyle w:val="a6"/>
              <w:widowControl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1469</w:t>
            </w:r>
          </w:p>
        </w:tc>
        <w:tc>
          <w:tcPr>
            <w:tcW w:w="3118" w:type="dxa"/>
            <w:vAlign w:val="center"/>
          </w:tcPr>
          <w:p w:rsidR="005011F3" w:rsidRPr="001A01B3" w:rsidRDefault="005011F3" w:rsidP="00895B77">
            <w:pPr>
              <w:pStyle w:val="a6"/>
              <w:widowControl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1469</w:t>
            </w:r>
          </w:p>
        </w:tc>
        <w:tc>
          <w:tcPr>
            <w:tcW w:w="1063" w:type="dxa"/>
            <w:vAlign w:val="center"/>
          </w:tcPr>
          <w:p w:rsidR="005011F3" w:rsidRPr="001A01B3" w:rsidRDefault="005011F3" w:rsidP="00895B77">
            <w:pPr>
              <w:pStyle w:val="a6"/>
              <w:widowControl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5011F3" w:rsidRPr="001A01B3" w:rsidRDefault="005011F3" w:rsidP="00895B77">
            <w:pPr>
              <w:pStyle w:val="a6"/>
              <w:widowControl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765</w:t>
            </w:r>
          </w:p>
        </w:tc>
        <w:tc>
          <w:tcPr>
            <w:tcW w:w="1169" w:type="dxa"/>
            <w:vAlign w:val="center"/>
          </w:tcPr>
          <w:p w:rsidR="005011F3" w:rsidRPr="001A01B3" w:rsidRDefault="005011F3" w:rsidP="00895B77">
            <w:pPr>
              <w:pStyle w:val="a6"/>
              <w:widowControl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341</w:t>
            </w:r>
          </w:p>
        </w:tc>
        <w:tc>
          <w:tcPr>
            <w:tcW w:w="1169" w:type="dxa"/>
            <w:vAlign w:val="center"/>
          </w:tcPr>
          <w:p w:rsidR="005011F3" w:rsidRPr="001A01B3" w:rsidRDefault="005011F3" w:rsidP="00895B77">
            <w:pPr>
              <w:pStyle w:val="a6"/>
              <w:widowControl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363</w:t>
            </w:r>
          </w:p>
        </w:tc>
        <w:tc>
          <w:tcPr>
            <w:tcW w:w="1169" w:type="dxa"/>
            <w:vAlign w:val="center"/>
          </w:tcPr>
          <w:p w:rsidR="005011F3" w:rsidRPr="001A01B3" w:rsidRDefault="005011F3" w:rsidP="00895B77">
            <w:pPr>
              <w:pStyle w:val="a6"/>
              <w:widowControl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5011F3" w:rsidRPr="001A01B3" w:rsidRDefault="005011F3" w:rsidP="00895B77">
            <w:pPr>
              <w:pStyle w:val="a6"/>
              <w:widowControl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5011F3" w:rsidRPr="001A01B3" w:rsidRDefault="005011F3" w:rsidP="00895B77">
            <w:pPr>
              <w:pStyle w:val="a6"/>
              <w:widowControl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5011F3" w:rsidRPr="001A01B3" w:rsidTr="005011F3">
        <w:trPr>
          <w:jc w:val="center"/>
        </w:trPr>
        <w:tc>
          <w:tcPr>
            <w:tcW w:w="4109" w:type="dxa"/>
            <w:vAlign w:val="center"/>
          </w:tcPr>
          <w:p w:rsidR="005011F3" w:rsidRPr="001A01B3" w:rsidRDefault="005011F3" w:rsidP="00895B77">
            <w:pPr>
              <w:pStyle w:val="a6"/>
              <w:widowControl w:val="0"/>
              <w:autoSpaceDE w:val="0"/>
              <w:autoSpaceDN w:val="0"/>
              <w:adjustRightInd w:val="0"/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  <w:bookmarkStart w:id="3" w:name="pos2"/>
            <w:bookmarkEnd w:id="3"/>
            <w:r w:rsidRPr="001A01B3">
              <w:rPr>
                <w:rFonts w:ascii="Times New Roman" w:hAnsi="Times New Roman"/>
                <w:sz w:val="20"/>
                <w:szCs w:val="20"/>
              </w:rPr>
              <w:t>Работники, занятые на рабочих местах (чел.)</w:t>
            </w:r>
          </w:p>
        </w:tc>
        <w:tc>
          <w:tcPr>
            <w:tcW w:w="709" w:type="dxa"/>
            <w:vAlign w:val="center"/>
          </w:tcPr>
          <w:p w:rsidR="005011F3" w:rsidRPr="001A01B3" w:rsidRDefault="005011F3" w:rsidP="00895B77">
            <w:pPr>
              <w:pStyle w:val="a6"/>
              <w:widowControl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2052</w:t>
            </w:r>
          </w:p>
        </w:tc>
        <w:tc>
          <w:tcPr>
            <w:tcW w:w="3118" w:type="dxa"/>
            <w:vAlign w:val="center"/>
          </w:tcPr>
          <w:p w:rsidR="005011F3" w:rsidRPr="001A01B3" w:rsidRDefault="005011F3" w:rsidP="00895B77">
            <w:pPr>
              <w:pStyle w:val="a6"/>
              <w:widowControl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2052</w:t>
            </w:r>
          </w:p>
        </w:tc>
        <w:tc>
          <w:tcPr>
            <w:tcW w:w="1063" w:type="dxa"/>
            <w:vAlign w:val="center"/>
          </w:tcPr>
          <w:p w:rsidR="005011F3" w:rsidRPr="001A01B3" w:rsidRDefault="005011F3" w:rsidP="00895B77">
            <w:pPr>
              <w:pStyle w:val="a6"/>
              <w:widowControl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5011F3" w:rsidRPr="001A01B3" w:rsidRDefault="005011F3" w:rsidP="00895B77">
            <w:pPr>
              <w:pStyle w:val="a6"/>
              <w:widowControl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913</w:t>
            </w:r>
          </w:p>
        </w:tc>
        <w:tc>
          <w:tcPr>
            <w:tcW w:w="1169" w:type="dxa"/>
            <w:vAlign w:val="center"/>
          </w:tcPr>
          <w:p w:rsidR="005011F3" w:rsidRPr="001A01B3" w:rsidRDefault="005011F3" w:rsidP="00895B77">
            <w:pPr>
              <w:pStyle w:val="a6"/>
              <w:widowControl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559</w:t>
            </w:r>
          </w:p>
        </w:tc>
        <w:tc>
          <w:tcPr>
            <w:tcW w:w="1169" w:type="dxa"/>
            <w:vAlign w:val="center"/>
          </w:tcPr>
          <w:p w:rsidR="005011F3" w:rsidRPr="001A01B3" w:rsidRDefault="005011F3" w:rsidP="00895B77">
            <w:pPr>
              <w:pStyle w:val="a6"/>
              <w:widowControl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580</w:t>
            </w:r>
          </w:p>
        </w:tc>
        <w:tc>
          <w:tcPr>
            <w:tcW w:w="1169" w:type="dxa"/>
            <w:vAlign w:val="center"/>
          </w:tcPr>
          <w:p w:rsidR="005011F3" w:rsidRPr="001A01B3" w:rsidRDefault="005011F3" w:rsidP="00895B77">
            <w:pPr>
              <w:pStyle w:val="a6"/>
              <w:widowControl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5011F3" w:rsidRPr="001A01B3" w:rsidRDefault="005011F3" w:rsidP="00895B77">
            <w:pPr>
              <w:pStyle w:val="a6"/>
              <w:widowControl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5011F3" w:rsidRPr="001A01B3" w:rsidRDefault="005011F3" w:rsidP="00895B77">
            <w:pPr>
              <w:pStyle w:val="a6"/>
              <w:widowControl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5011F3" w:rsidRPr="001A01B3" w:rsidTr="005011F3">
        <w:trPr>
          <w:jc w:val="center"/>
        </w:trPr>
        <w:tc>
          <w:tcPr>
            <w:tcW w:w="4109" w:type="dxa"/>
            <w:vAlign w:val="center"/>
          </w:tcPr>
          <w:p w:rsidR="005011F3" w:rsidRPr="001A01B3" w:rsidRDefault="005011F3" w:rsidP="00895B77">
            <w:pPr>
              <w:pStyle w:val="a6"/>
              <w:widowControl w:val="0"/>
              <w:autoSpaceDE w:val="0"/>
              <w:autoSpaceDN w:val="0"/>
              <w:adjustRightInd w:val="0"/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  <w:bookmarkStart w:id="4" w:name="pos3"/>
            <w:bookmarkEnd w:id="4"/>
            <w:r w:rsidRPr="001A01B3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709" w:type="dxa"/>
            <w:vAlign w:val="center"/>
          </w:tcPr>
          <w:p w:rsidR="005011F3" w:rsidRPr="001A01B3" w:rsidRDefault="005011F3" w:rsidP="00895B77">
            <w:pPr>
              <w:pStyle w:val="a6"/>
              <w:widowControl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909</w:t>
            </w:r>
          </w:p>
        </w:tc>
        <w:tc>
          <w:tcPr>
            <w:tcW w:w="3118" w:type="dxa"/>
            <w:vAlign w:val="center"/>
          </w:tcPr>
          <w:p w:rsidR="005011F3" w:rsidRPr="001A01B3" w:rsidRDefault="005011F3" w:rsidP="00895B77">
            <w:pPr>
              <w:pStyle w:val="a6"/>
              <w:widowControl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909</w:t>
            </w:r>
          </w:p>
        </w:tc>
        <w:tc>
          <w:tcPr>
            <w:tcW w:w="1063" w:type="dxa"/>
            <w:vAlign w:val="center"/>
          </w:tcPr>
          <w:p w:rsidR="005011F3" w:rsidRPr="001A01B3" w:rsidRDefault="005011F3" w:rsidP="00895B77">
            <w:pPr>
              <w:pStyle w:val="a6"/>
              <w:widowControl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5011F3" w:rsidRPr="001A01B3" w:rsidRDefault="005011F3" w:rsidP="00895B77">
            <w:pPr>
              <w:pStyle w:val="a6"/>
              <w:widowControl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531</w:t>
            </w:r>
          </w:p>
        </w:tc>
        <w:tc>
          <w:tcPr>
            <w:tcW w:w="1169" w:type="dxa"/>
            <w:vAlign w:val="center"/>
          </w:tcPr>
          <w:p w:rsidR="005011F3" w:rsidRPr="001A01B3" w:rsidRDefault="005011F3" w:rsidP="00895B77">
            <w:pPr>
              <w:pStyle w:val="a6"/>
              <w:widowControl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246</w:t>
            </w:r>
          </w:p>
        </w:tc>
        <w:tc>
          <w:tcPr>
            <w:tcW w:w="1169" w:type="dxa"/>
            <w:vAlign w:val="center"/>
          </w:tcPr>
          <w:p w:rsidR="005011F3" w:rsidRPr="001A01B3" w:rsidRDefault="005011F3" w:rsidP="00895B77">
            <w:pPr>
              <w:pStyle w:val="a6"/>
              <w:widowControl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132</w:t>
            </w:r>
          </w:p>
        </w:tc>
        <w:tc>
          <w:tcPr>
            <w:tcW w:w="1169" w:type="dxa"/>
            <w:vAlign w:val="center"/>
          </w:tcPr>
          <w:p w:rsidR="005011F3" w:rsidRPr="001A01B3" w:rsidRDefault="005011F3" w:rsidP="00895B77">
            <w:pPr>
              <w:pStyle w:val="a6"/>
              <w:widowControl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5011F3" w:rsidRPr="001A01B3" w:rsidRDefault="005011F3" w:rsidP="00895B77">
            <w:pPr>
              <w:pStyle w:val="a6"/>
              <w:widowControl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5011F3" w:rsidRPr="001A01B3" w:rsidRDefault="005011F3" w:rsidP="00895B77">
            <w:pPr>
              <w:pStyle w:val="a6"/>
              <w:widowControl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5011F3" w:rsidRPr="001A01B3" w:rsidTr="005011F3">
        <w:trPr>
          <w:jc w:val="center"/>
        </w:trPr>
        <w:tc>
          <w:tcPr>
            <w:tcW w:w="4109" w:type="dxa"/>
            <w:vAlign w:val="center"/>
          </w:tcPr>
          <w:p w:rsidR="005011F3" w:rsidRPr="001A01B3" w:rsidRDefault="005011F3" w:rsidP="00895B77">
            <w:pPr>
              <w:pStyle w:val="a6"/>
              <w:widowControl w:val="0"/>
              <w:autoSpaceDE w:val="0"/>
              <w:autoSpaceDN w:val="0"/>
              <w:adjustRightInd w:val="0"/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  <w:bookmarkStart w:id="5" w:name="pos4"/>
            <w:bookmarkEnd w:id="5"/>
            <w:r w:rsidRPr="001A01B3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709" w:type="dxa"/>
            <w:vAlign w:val="center"/>
          </w:tcPr>
          <w:p w:rsidR="005011F3" w:rsidRPr="001A01B3" w:rsidRDefault="005011F3" w:rsidP="00895B77">
            <w:pPr>
              <w:pStyle w:val="a6"/>
              <w:widowControl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5011F3" w:rsidRPr="001A01B3" w:rsidRDefault="005011F3" w:rsidP="00895B77">
            <w:pPr>
              <w:pStyle w:val="a6"/>
              <w:widowControl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5011F3" w:rsidRPr="001A01B3" w:rsidRDefault="005011F3" w:rsidP="00895B77">
            <w:pPr>
              <w:pStyle w:val="a6"/>
              <w:widowControl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5011F3" w:rsidRPr="001A01B3" w:rsidRDefault="005011F3" w:rsidP="00895B77">
            <w:pPr>
              <w:pStyle w:val="a6"/>
              <w:widowControl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5011F3" w:rsidRPr="001A01B3" w:rsidRDefault="005011F3" w:rsidP="00895B77">
            <w:pPr>
              <w:pStyle w:val="a6"/>
              <w:widowControl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5011F3" w:rsidRPr="001A01B3" w:rsidRDefault="005011F3" w:rsidP="00895B77">
            <w:pPr>
              <w:pStyle w:val="a6"/>
              <w:widowControl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5011F3" w:rsidRPr="001A01B3" w:rsidRDefault="005011F3" w:rsidP="00895B77">
            <w:pPr>
              <w:pStyle w:val="a6"/>
              <w:widowControl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5011F3" w:rsidRPr="001A01B3" w:rsidRDefault="005011F3" w:rsidP="00895B77">
            <w:pPr>
              <w:pStyle w:val="a6"/>
              <w:widowControl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5011F3" w:rsidRPr="001A01B3" w:rsidRDefault="005011F3" w:rsidP="00895B77">
            <w:pPr>
              <w:pStyle w:val="a6"/>
              <w:widowControl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5011F3" w:rsidRPr="001A01B3" w:rsidTr="005011F3">
        <w:trPr>
          <w:jc w:val="center"/>
        </w:trPr>
        <w:tc>
          <w:tcPr>
            <w:tcW w:w="4109" w:type="dxa"/>
            <w:vAlign w:val="center"/>
          </w:tcPr>
          <w:p w:rsidR="005011F3" w:rsidRPr="001A01B3" w:rsidRDefault="005011F3" w:rsidP="00895B77">
            <w:pPr>
              <w:pStyle w:val="a6"/>
              <w:widowControl w:val="0"/>
              <w:autoSpaceDE w:val="0"/>
              <w:autoSpaceDN w:val="0"/>
              <w:adjustRightInd w:val="0"/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  <w:bookmarkStart w:id="6" w:name="pos5"/>
            <w:bookmarkEnd w:id="6"/>
            <w:r w:rsidRPr="001A01B3"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709" w:type="dxa"/>
            <w:vAlign w:val="center"/>
          </w:tcPr>
          <w:p w:rsidR="005011F3" w:rsidRPr="001A01B3" w:rsidRDefault="005011F3" w:rsidP="00895B77">
            <w:pPr>
              <w:pStyle w:val="a6"/>
              <w:widowControl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3118" w:type="dxa"/>
            <w:vAlign w:val="center"/>
          </w:tcPr>
          <w:p w:rsidR="005011F3" w:rsidRPr="001A01B3" w:rsidRDefault="005011F3" w:rsidP="00895B77">
            <w:pPr>
              <w:pStyle w:val="a6"/>
              <w:widowControl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063" w:type="dxa"/>
            <w:vAlign w:val="center"/>
          </w:tcPr>
          <w:p w:rsidR="005011F3" w:rsidRPr="001A01B3" w:rsidRDefault="005011F3" w:rsidP="00895B77">
            <w:pPr>
              <w:pStyle w:val="a6"/>
              <w:widowControl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5011F3" w:rsidRPr="001A01B3" w:rsidRDefault="005011F3" w:rsidP="00895B77">
            <w:pPr>
              <w:pStyle w:val="a6"/>
              <w:widowControl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169" w:type="dxa"/>
            <w:vAlign w:val="center"/>
          </w:tcPr>
          <w:p w:rsidR="005011F3" w:rsidRPr="001A01B3" w:rsidRDefault="005011F3" w:rsidP="00895B77">
            <w:pPr>
              <w:pStyle w:val="a6"/>
              <w:widowControl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9" w:type="dxa"/>
            <w:vAlign w:val="center"/>
          </w:tcPr>
          <w:p w:rsidR="005011F3" w:rsidRPr="001A01B3" w:rsidRDefault="005011F3" w:rsidP="00895B77">
            <w:pPr>
              <w:pStyle w:val="a6"/>
              <w:widowControl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69" w:type="dxa"/>
            <w:vAlign w:val="center"/>
          </w:tcPr>
          <w:p w:rsidR="005011F3" w:rsidRPr="001A01B3" w:rsidRDefault="005011F3" w:rsidP="00895B77">
            <w:pPr>
              <w:pStyle w:val="a6"/>
              <w:widowControl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5011F3" w:rsidRPr="001A01B3" w:rsidRDefault="005011F3" w:rsidP="00895B77">
            <w:pPr>
              <w:pStyle w:val="a6"/>
              <w:widowControl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5011F3" w:rsidRPr="001A01B3" w:rsidRDefault="005011F3" w:rsidP="00895B77">
            <w:pPr>
              <w:pStyle w:val="a6"/>
              <w:widowControl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DC1A91" w:rsidRPr="005011F3" w:rsidRDefault="00DC1A91" w:rsidP="005011F3"/>
    <w:sectPr w:rsidR="00DC1A91" w:rsidRPr="005011F3" w:rsidSect="00C16AD8">
      <w:footerReference w:type="default" r:id="rId6"/>
      <w:pgSz w:w="16838" w:h="11906" w:orient="landscape"/>
      <w:pgMar w:top="899" w:right="851" w:bottom="851" w:left="851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2C0B" w:rsidRDefault="00602C0B" w:rsidP="00050C65">
      <w:r>
        <w:separator/>
      </w:r>
    </w:p>
  </w:endnote>
  <w:endnote w:type="continuationSeparator" w:id="0">
    <w:p w:rsidR="00602C0B" w:rsidRDefault="00602C0B" w:rsidP="00050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370F" w:rsidRPr="00050C65" w:rsidRDefault="0012370F" w:rsidP="00691086">
    <w:pPr>
      <w:pStyle w:val="a7"/>
      <w:rPr>
        <w:rFonts w:ascii="Georgia" w:hAnsi="Georgia"/>
        <w:sz w:val="22"/>
        <w:szCs w:val="22"/>
      </w:rPr>
    </w:pPr>
    <w:r w:rsidRPr="00050C65">
      <w:rPr>
        <w:rFonts w:ascii="Georgia" w:hAnsi="Georgia"/>
        <w:sz w:val="18"/>
        <w:szCs w:val="18"/>
      </w:rPr>
      <w:t>Сводная ведомость результатов проведения специальной оценки условий труда</w:t>
    </w:r>
    <w:r>
      <w:rPr>
        <w:rFonts w:ascii="Georgia" w:hAnsi="Georgia"/>
        <w:sz w:val="18"/>
        <w:szCs w:val="18"/>
      </w:rPr>
      <w:t xml:space="preserve">                                                                                                                                                       </w:t>
    </w:r>
    <w:r w:rsidR="00564432" w:rsidRPr="00050C65">
      <w:rPr>
        <w:rFonts w:ascii="Georgia" w:hAnsi="Georgia"/>
        <w:sz w:val="22"/>
        <w:szCs w:val="22"/>
      </w:rPr>
      <w:fldChar w:fldCharType="begin"/>
    </w:r>
    <w:r w:rsidRPr="00050C65">
      <w:rPr>
        <w:rFonts w:ascii="Georgia" w:hAnsi="Georgia"/>
        <w:sz w:val="22"/>
        <w:szCs w:val="22"/>
      </w:rPr>
      <w:instrText>PAGE   \* MERGEFORMAT</w:instrText>
    </w:r>
    <w:r w:rsidR="00564432" w:rsidRPr="00050C65">
      <w:rPr>
        <w:rFonts w:ascii="Georgia" w:hAnsi="Georgia"/>
        <w:sz w:val="22"/>
        <w:szCs w:val="22"/>
      </w:rPr>
      <w:fldChar w:fldCharType="separate"/>
    </w:r>
    <w:r w:rsidR="0033325E">
      <w:rPr>
        <w:rFonts w:ascii="Georgia" w:hAnsi="Georgia"/>
        <w:noProof/>
        <w:sz w:val="22"/>
        <w:szCs w:val="22"/>
      </w:rPr>
      <w:t>1</w:t>
    </w:r>
    <w:r w:rsidR="00564432" w:rsidRPr="00050C65">
      <w:rPr>
        <w:rFonts w:ascii="Georgia" w:hAnsi="Georgia"/>
        <w:sz w:val="22"/>
        <w:szCs w:val="22"/>
      </w:rPr>
      <w:fldChar w:fldCharType="end"/>
    </w:r>
  </w:p>
  <w:p w:rsidR="0012370F" w:rsidRDefault="0012370F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2C0B" w:rsidRDefault="00602C0B" w:rsidP="00050C65">
      <w:r>
        <w:separator/>
      </w:r>
    </w:p>
  </w:footnote>
  <w:footnote w:type="continuationSeparator" w:id="0">
    <w:p w:rsidR="00602C0B" w:rsidRDefault="00602C0B" w:rsidP="00050C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ctivedoc_name" w:val="Документ4"/>
    <w:docVar w:name="adv_info1" w:val="     "/>
    <w:docVar w:name="adv_info2" w:val="     "/>
    <w:docVar w:name="adv_info3" w:val="     "/>
    <w:docVar w:name="att_org_adr" w:val="344000, г. Ростов-на-Дону, ул. Красноармейская, 129, оф. 306"/>
    <w:docVar w:name="att_org_name" w:val="Общество с ограниченной ответственностью &quot;Лаборатория экспертизы условий труда&quot; (ООО &quot;ЛЭУТ&quot;)"/>
    <w:docVar w:name="att_org_reg_date" w:val="12.07.2016"/>
    <w:docVar w:name="att_org_reg_num" w:val="336"/>
    <w:docVar w:name="boss_fio" w:val="Пыщев Александр Александрович"/>
    <w:docVar w:name="ceh_info" w:val="Акционерное общество «Таганрогский металлургический завод»"/>
    <w:docVar w:name="close_doc_flag" w:val="0"/>
    <w:docVar w:name="D_dog" w:val="   "/>
    <w:docVar w:name="D_prikaz" w:val="   "/>
    <w:docVar w:name="doc_name" w:val="Документ4"/>
    <w:docVar w:name="doc_type" w:val="5"/>
    <w:docVar w:name="fill_date" w:val="11.11.2020"/>
    <w:docVar w:name="kpp_code" w:val="   "/>
    <w:docVar w:name="N_dog" w:val="   "/>
    <w:docVar w:name="N_prikaz" w:val="   "/>
    <w:docVar w:name="org_guid" w:val="C899B5884CE5487E86DD84697EAF57D4"/>
    <w:docVar w:name="org_id" w:val="5"/>
    <w:docVar w:name="org_name" w:val="     "/>
    <w:docVar w:name="pers_guids" w:val="82BE8844AC0D46BD8660E382A386BBF0@030-551-605-05"/>
    <w:docVar w:name="pers_snils" w:val="82BE8844AC0D46BD8660E382A386BBF0@030-551-605-05"/>
    <w:docVar w:name="pred_dolg" w:val="Главный инженер"/>
    <w:docVar w:name="pred_fio" w:val="Левченко Д.А."/>
    <w:docVar w:name="rbtd_adr" w:val="     "/>
    <w:docVar w:name="rbtd_name" w:val="Акционерное общество «Таганрогский металлургический завод»"/>
    <w:docVar w:name="sout_id" w:val="   "/>
    <w:docVar w:name="step_test" w:val="6"/>
    <w:docVar w:name="sv_docs" w:val="1"/>
  </w:docVars>
  <w:rsids>
    <w:rsidRoot w:val="0012370F"/>
    <w:rsid w:val="00007C04"/>
    <w:rsid w:val="0002033E"/>
    <w:rsid w:val="00050C65"/>
    <w:rsid w:val="00067E4D"/>
    <w:rsid w:val="000B35CE"/>
    <w:rsid w:val="000C5130"/>
    <w:rsid w:val="000D3760"/>
    <w:rsid w:val="000F0714"/>
    <w:rsid w:val="0012370F"/>
    <w:rsid w:val="00196135"/>
    <w:rsid w:val="001A01B3"/>
    <w:rsid w:val="001A7AC3"/>
    <w:rsid w:val="001B19D8"/>
    <w:rsid w:val="0020719D"/>
    <w:rsid w:val="00237B32"/>
    <w:rsid w:val="002743B5"/>
    <w:rsid w:val="002761BA"/>
    <w:rsid w:val="0033325E"/>
    <w:rsid w:val="0033753E"/>
    <w:rsid w:val="003A1C01"/>
    <w:rsid w:val="003A2259"/>
    <w:rsid w:val="003C3080"/>
    <w:rsid w:val="003C79E5"/>
    <w:rsid w:val="003F4B55"/>
    <w:rsid w:val="00450E3E"/>
    <w:rsid w:val="004654AF"/>
    <w:rsid w:val="00486FD1"/>
    <w:rsid w:val="00495D50"/>
    <w:rsid w:val="004B7161"/>
    <w:rsid w:val="004B7ADA"/>
    <w:rsid w:val="004C6BD0"/>
    <w:rsid w:val="004D3FF5"/>
    <w:rsid w:val="004E5CB1"/>
    <w:rsid w:val="005011F3"/>
    <w:rsid w:val="005314D6"/>
    <w:rsid w:val="00547088"/>
    <w:rsid w:val="005567D6"/>
    <w:rsid w:val="00564432"/>
    <w:rsid w:val="005645F0"/>
    <w:rsid w:val="00572AE0"/>
    <w:rsid w:val="00584289"/>
    <w:rsid w:val="005D2723"/>
    <w:rsid w:val="005F64E6"/>
    <w:rsid w:val="00602C0B"/>
    <w:rsid w:val="00642E12"/>
    <w:rsid w:val="0065289A"/>
    <w:rsid w:val="0067226F"/>
    <w:rsid w:val="0068772E"/>
    <w:rsid w:val="00691086"/>
    <w:rsid w:val="006B3118"/>
    <w:rsid w:val="006E4DFC"/>
    <w:rsid w:val="00725C51"/>
    <w:rsid w:val="00735473"/>
    <w:rsid w:val="00820552"/>
    <w:rsid w:val="008C35CF"/>
    <w:rsid w:val="00923D96"/>
    <w:rsid w:val="00936F48"/>
    <w:rsid w:val="009647F7"/>
    <w:rsid w:val="00984719"/>
    <w:rsid w:val="009A1326"/>
    <w:rsid w:val="009C3F91"/>
    <w:rsid w:val="009D6532"/>
    <w:rsid w:val="00A026A4"/>
    <w:rsid w:val="00A30C3D"/>
    <w:rsid w:val="00A404EC"/>
    <w:rsid w:val="00AC36E2"/>
    <w:rsid w:val="00AF1EDF"/>
    <w:rsid w:val="00AF6103"/>
    <w:rsid w:val="00B12F45"/>
    <w:rsid w:val="00B2089E"/>
    <w:rsid w:val="00B3448B"/>
    <w:rsid w:val="00B74AFE"/>
    <w:rsid w:val="00B874F5"/>
    <w:rsid w:val="00BA560A"/>
    <w:rsid w:val="00BB7434"/>
    <w:rsid w:val="00BE7B01"/>
    <w:rsid w:val="00C0355B"/>
    <w:rsid w:val="00C16AD8"/>
    <w:rsid w:val="00C51644"/>
    <w:rsid w:val="00C93056"/>
    <w:rsid w:val="00CA2E96"/>
    <w:rsid w:val="00CD2568"/>
    <w:rsid w:val="00D11966"/>
    <w:rsid w:val="00D934A7"/>
    <w:rsid w:val="00DC0F74"/>
    <w:rsid w:val="00DC1A91"/>
    <w:rsid w:val="00DD6622"/>
    <w:rsid w:val="00E25119"/>
    <w:rsid w:val="00E30B79"/>
    <w:rsid w:val="00E458F1"/>
    <w:rsid w:val="00EA3306"/>
    <w:rsid w:val="00EB7BDE"/>
    <w:rsid w:val="00EC5373"/>
    <w:rsid w:val="00EF4918"/>
    <w:rsid w:val="00F06873"/>
    <w:rsid w:val="00F262EE"/>
    <w:rsid w:val="00F43B73"/>
    <w:rsid w:val="00F835B0"/>
    <w:rsid w:val="00FD4EE4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9503612-5B8B-48CA-AA8A-7EF929F11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050C6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050C65"/>
    <w:rPr>
      <w:sz w:val="24"/>
    </w:rPr>
  </w:style>
  <w:style w:type="paragraph" w:styleId="ad">
    <w:name w:val="footer"/>
    <w:basedOn w:val="a"/>
    <w:link w:val="ae"/>
    <w:uiPriority w:val="99"/>
    <w:rsid w:val="00050C6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050C65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0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>SPecialiST RePack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creator>Колесников А.В.</dc:creator>
  <cp:lastModifiedBy>Кириченко Елена Валентиновна</cp:lastModifiedBy>
  <cp:revision>2</cp:revision>
  <dcterms:created xsi:type="dcterms:W3CDTF">2021-08-03T05:59:00Z</dcterms:created>
  <dcterms:modified xsi:type="dcterms:W3CDTF">2021-08-03T05:59:00Z</dcterms:modified>
</cp:coreProperties>
</file>